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F10" w:rsidRDefault="00C56F10" w:rsidP="00044E8D">
      <w:pPr>
        <w:autoSpaceDE w:val="0"/>
        <w:autoSpaceDN w:val="0"/>
        <w:adjustRightInd w:val="0"/>
        <w:rPr>
          <w:rFonts w:eastAsia="Times New Roman"/>
          <w:b/>
          <w:bCs/>
          <w:color w:val="000000"/>
          <w:kern w:val="0"/>
          <w:sz w:val="22"/>
          <w:szCs w:val="22"/>
        </w:rPr>
      </w:pPr>
    </w:p>
    <w:tbl>
      <w:tblPr>
        <w:tblW w:w="0" w:type="auto"/>
        <w:tblInd w:w="-106" w:type="dxa"/>
        <w:tblLook w:val="00A0"/>
      </w:tblPr>
      <w:tblGrid>
        <w:gridCol w:w="2088"/>
        <w:gridCol w:w="7488"/>
      </w:tblGrid>
      <w:tr w:rsidR="00C56F10">
        <w:tc>
          <w:tcPr>
            <w:tcW w:w="9576" w:type="dxa"/>
            <w:gridSpan w:val="2"/>
          </w:tcPr>
          <w:p w:rsidR="00C56F10" w:rsidRPr="001E3974" w:rsidRDefault="00C56F10" w:rsidP="001E3974">
            <w:pPr>
              <w:widowControl/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kern w:val="0"/>
                <w:sz w:val="24"/>
                <w:szCs w:val="24"/>
              </w:rPr>
            </w:pPr>
            <w:r w:rsidRPr="001E3974">
              <w:rPr>
                <w:rFonts w:ascii="Helvetica-Bold" w:hAnsi="Helvetica-Bold" w:cs="Helvetica-Bold"/>
                <w:b/>
                <w:bCs/>
                <w:kern w:val="0"/>
                <w:sz w:val="24"/>
                <w:szCs w:val="24"/>
              </w:rPr>
              <w:t>PROGRAM IJAZAH SARJANA MUDA PERGURUAN (PGSR)</w:t>
            </w:r>
          </w:p>
          <w:p w:rsidR="00C56F10" w:rsidRPr="001E3974" w:rsidRDefault="00C56F10" w:rsidP="001E3974">
            <w:pPr>
              <w:autoSpaceDE w:val="0"/>
              <w:autoSpaceDN w:val="0"/>
              <w:adjustRightInd w:val="0"/>
              <w:jc w:val="center"/>
              <w:rPr>
                <w:rFonts w:ascii="Helvetica-Bold" w:hAnsi="Helvetica-Bold" w:cs="Helvetica-Bold"/>
                <w:b/>
                <w:bCs/>
                <w:kern w:val="0"/>
                <w:sz w:val="24"/>
                <w:szCs w:val="24"/>
              </w:rPr>
            </w:pPr>
            <w:r w:rsidRPr="001E3974">
              <w:rPr>
                <w:rFonts w:ascii="Helvetica-Bold" w:hAnsi="Helvetica-Bold" w:cs="Helvetica-Bold"/>
                <w:b/>
                <w:bCs/>
                <w:kern w:val="0"/>
                <w:sz w:val="24"/>
                <w:szCs w:val="24"/>
              </w:rPr>
              <w:t>TUGASAN KERJA KURSUS PENDEK</w:t>
            </w:r>
          </w:p>
          <w:p w:rsidR="00C56F10" w:rsidRPr="001E3974" w:rsidRDefault="00C56F10" w:rsidP="001E3974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C56F10">
        <w:tc>
          <w:tcPr>
            <w:tcW w:w="2088" w:type="dxa"/>
          </w:tcPr>
          <w:p w:rsidR="00C56F10" w:rsidRPr="001E3974" w:rsidRDefault="00C56F10" w:rsidP="001E3974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E3974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  <w:t>TAJUK KURSUS :</w:t>
            </w:r>
          </w:p>
        </w:tc>
        <w:tc>
          <w:tcPr>
            <w:tcW w:w="7488" w:type="dxa"/>
          </w:tcPr>
          <w:p w:rsidR="00C56F10" w:rsidRPr="001E3974" w:rsidRDefault="00C56F10" w:rsidP="001E3974">
            <w:pPr>
              <w:autoSpaceDE w:val="0"/>
              <w:autoSpaceDN w:val="0"/>
              <w:adjustRightInd w:val="0"/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1E3974">
              <w:rPr>
                <w:rFonts w:eastAsia="Times New Roman"/>
                <w:b/>
                <w:bCs/>
                <w:color w:val="000000"/>
                <w:kern w:val="0"/>
                <w:sz w:val="22"/>
                <w:szCs w:val="22"/>
              </w:rPr>
              <w:t xml:space="preserve">BMM 3105 - PENGAJARAN DAN PEMBELAJARAN BAHASA MELAYU BERBANTUKAN KOMPUTER </w:t>
            </w:r>
          </w:p>
        </w:tc>
      </w:tr>
    </w:tbl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b/>
          <w:bCs/>
          <w:color w:val="000000"/>
          <w:kern w:val="0"/>
          <w:sz w:val="22"/>
          <w:szCs w:val="22"/>
        </w:rPr>
      </w:pP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b/>
          <w:bCs/>
          <w:color w:val="000000"/>
          <w:kern w:val="0"/>
          <w:sz w:val="22"/>
          <w:szCs w:val="22"/>
        </w:rPr>
        <w:t xml:space="preserve">HASIL PEMBELAJARAN KURSUS : </w:t>
      </w:r>
    </w:p>
    <w:p w:rsidR="00C56F10" w:rsidRPr="00044E8D" w:rsidRDefault="00C56F10" w:rsidP="00044E8D">
      <w:pPr>
        <w:autoSpaceDE w:val="0"/>
        <w:autoSpaceDN w:val="0"/>
        <w:adjustRightInd w:val="0"/>
        <w:ind w:left="1829"/>
        <w:rPr>
          <w:rFonts w:eastAsia="Times New Roman"/>
          <w:sz w:val="22"/>
          <w:szCs w:val="22"/>
        </w:rPr>
      </w:pPr>
      <w:r w:rsidRPr="00044E8D">
        <w:rPr>
          <w:rFonts w:eastAsia="Times New Roman"/>
          <w:kern w:val="0"/>
          <w:sz w:val="22"/>
          <w:szCs w:val="22"/>
        </w:rPr>
        <w:t xml:space="preserve">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Pada akhir pembelajaran ini pelajar dapat; </w:t>
      </w:r>
    </w:p>
    <w:p w:rsidR="00C56F10" w:rsidRPr="00044E8D" w:rsidRDefault="00C56F10" w:rsidP="00044E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  <w:color w:val="000000"/>
          <w:kern w:val="0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Menggunakan internet, laman web, pembelajaran secara dalam talian dan luar talian, model perpautan dalam penyusunan bahan dan perpautan antara bahan. </w:t>
      </w:r>
    </w:p>
    <w:p w:rsidR="00C56F10" w:rsidRPr="00044E8D" w:rsidRDefault="00C56F10" w:rsidP="00044E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Memilih bahan-bahan daripada  internet untuk pengajaran dan pembelajaran Bahasa Melayu Berbantukan Komputer. </w:t>
      </w:r>
    </w:p>
    <w:p w:rsidR="00C56F10" w:rsidRPr="00044E8D" w:rsidRDefault="00C56F10" w:rsidP="00044E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Membina tapak pembelajaran yang mudah </w:t>
      </w:r>
    </w:p>
    <w:p w:rsidR="00C56F10" w:rsidRPr="00044E8D" w:rsidRDefault="00C56F10" w:rsidP="00044E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Mengedit bahan pengajaran secara dalam talian </w:t>
      </w:r>
    </w:p>
    <w:p w:rsidR="00C56F10" w:rsidRPr="00044E8D" w:rsidRDefault="00C56F10" w:rsidP="00044E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>Menggunakan bahan Bahasa</w:t>
      </w:r>
      <w:r>
        <w:rPr>
          <w:rFonts w:eastAsia="Times New Roman"/>
          <w:color w:val="000000"/>
          <w:kern w:val="0"/>
          <w:sz w:val="22"/>
          <w:szCs w:val="22"/>
        </w:rPr>
        <w:t xml:space="preserve"> Melayu dalam internet, alat pen</w:t>
      </w: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garangan, animasi dalam persembahan dan cakera padat pembelajaran dalam pengajaran dan pembelajaran Bahasa Melayu. </w:t>
      </w:r>
    </w:p>
    <w:p w:rsidR="00C56F10" w:rsidRPr="00044E8D" w:rsidRDefault="00C56F10" w:rsidP="00044E8D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Mengadakan simulasi pengajaran Bahasa Melayu secara sidang video. </w:t>
      </w:r>
    </w:p>
    <w:p w:rsidR="00C56F10" w:rsidRPr="00044E8D" w:rsidRDefault="00C56F10" w:rsidP="00044E8D">
      <w:pPr>
        <w:autoSpaceDE w:val="0"/>
        <w:autoSpaceDN w:val="0"/>
        <w:adjustRightInd w:val="0"/>
        <w:ind w:left="1829"/>
        <w:rPr>
          <w:rFonts w:eastAsia="Times New Roman"/>
          <w:sz w:val="22"/>
          <w:szCs w:val="22"/>
        </w:rPr>
      </w:pPr>
      <w:r w:rsidRPr="00044E8D">
        <w:rPr>
          <w:rFonts w:eastAsia="Times New Roman"/>
          <w:kern w:val="0"/>
          <w:sz w:val="22"/>
          <w:szCs w:val="22"/>
        </w:rPr>
        <w:t xml:space="preserve">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Kerja kursus ini bagi menilai Hasil Pembelajaran  1, 2, 4 dan 5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b/>
          <w:bCs/>
          <w:color w:val="000000"/>
          <w:kern w:val="0"/>
          <w:sz w:val="22"/>
          <w:szCs w:val="22"/>
        </w:rPr>
        <w:t xml:space="preserve">OBJEKTIF PEMBELAJARAN : </w:t>
      </w:r>
    </w:p>
    <w:p w:rsidR="00C56F10" w:rsidRPr="00044E8D" w:rsidRDefault="00C56F10" w:rsidP="00044E8D">
      <w:pPr>
        <w:autoSpaceDE w:val="0"/>
        <w:autoSpaceDN w:val="0"/>
        <w:adjustRightInd w:val="0"/>
        <w:ind w:left="1829"/>
        <w:rPr>
          <w:rFonts w:eastAsia="Times New Roman"/>
          <w:sz w:val="22"/>
          <w:szCs w:val="22"/>
        </w:rPr>
      </w:pPr>
      <w:r w:rsidRPr="00044E8D">
        <w:rPr>
          <w:rFonts w:eastAsia="Times New Roman"/>
          <w:kern w:val="0"/>
          <w:sz w:val="22"/>
          <w:szCs w:val="22"/>
        </w:rPr>
        <w:t xml:space="preserve">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Pada akhir tugasan ini pelajar dapat; </w:t>
      </w:r>
    </w:p>
    <w:p w:rsidR="00C56F10" w:rsidRPr="00044E8D" w:rsidRDefault="00C56F10" w:rsidP="00044E8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Membangunkan bahan bantu </w:t>
      </w:r>
      <w:r>
        <w:rPr>
          <w:rFonts w:eastAsia="Times New Roman"/>
          <w:color w:val="000000"/>
          <w:kern w:val="0"/>
          <w:sz w:val="22"/>
          <w:szCs w:val="22"/>
        </w:rPr>
        <w:t>p</w:t>
      </w:r>
      <w:r w:rsidRPr="00044E8D">
        <w:rPr>
          <w:rFonts w:eastAsia="Times New Roman"/>
          <w:color w:val="000000"/>
          <w:kern w:val="0"/>
          <w:sz w:val="22"/>
          <w:szCs w:val="22"/>
        </w:rPr>
        <w:t>engajaran berasaskan  pembelajaran Bahasa Melayu Berbantukan Komputer.</w:t>
      </w:r>
    </w:p>
    <w:p w:rsidR="00C56F10" w:rsidRPr="00044E8D" w:rsidRDefault="00C56F10" w:rsidP="00044E8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Menghasilkan rancangan pengajaran harian (RPH) berdasarkan bahan yang dibangunkan. </w:t>
      </w:r>
    </w:p>
    <w:p w:rsidR="00C56F10" w:rsidRPr="00044E8D" w:rsidRDefault="00C56F10" w:rsidP="00044E8D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Menghasilkan papan cerita ” Story Board”  bagi menghasilkan perisian pembelajaran yang  terbaik.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kern w:val="0"/>
          <w:sz w:val="22"/>
          <w:szCs w:val="22"/>
        </w:rPr>
        <w:t xml:space="preserve">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b/>
          <w:bCs/>
          <w:color w:val="000000"/>
          <w:kern w:val="0"/>
          <w:sz w:val="22"/>
          <w:szCs w:val="22"/>
        </w:rPr>
        <w:t xml:space="preserve">Tugasan Kerja Kursus Pendek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kern w:val="0"/>
          <w:sz w:val="22"/>
          <w:szCs w:val="22"/>
        </w:rPr>
        <w:t xml:space="preserve">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Ketua    Bidang  Dasar,  Pusat  Perkembangan  kurikulum  Kementerian  Pendidikan,  Dr. </w:t>
      </w:r>
      <w:r>
        <w:rPr>
          <w:rFonts w:eastAsia="Times New Roman"/>
          <w:color w:val="000000"/>
          <w:kern w:val="0"/>
          <w:sz w:val="22"/>
          <w:szCs w:val="22"/>
        </w:rPr>
        <w:t xml:space="preserve"> </w:t>
      </w: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Sharifah Nor Puteh (2007), berpendapat bahawa pendidikan awal yang berkualiti amat </w:t>
      </w:r>
      <w:r>
        <w:rPr>
          <w:rFonts w:eastAsia="Times New Roman"/>
          <w:color w:val="000000"/>
          <w:kern w:val="0"/>
          <w:sz w:val="22"/>
          <w:szCs w:val="22"/>
        </w:rPr>
        <w:t xml:space="preserve"> </w:t>
      </w: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perlu  bagi  meningkat  perkembangan    menyeluruh  seorang  kanak-kanak.  Menurut </w:t>
      </w:r>
      <w:r>
        <w:rPr>
          <w:rFonts w:eastAsia="Times New Roman"/>
          <w:color w:val="000000"/>
          <w:kern w:val="0"/>
          <w:sz w:val="22"/>
          <w:szCs w:val="22"/>
        </w:rPr>
        <w:t xml:space="preserve"> </w:t>
      </w: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beliau,  ”perkembangan  kognitif  melibatkan  pemerhatian,  perbandingan    dan diskriminasi,  am alan,  konsep  masa,  konsep  ruang  dan  penyelesaian    masalah, pengelasan  padanan  satu  dengan  satu  konsep  nomber,  operasi  nombor  dan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pengukuran,”  Perkembangan  ini  sangat  penting  untuk  menjadiakan  kanak-kanak berkeadaan baik dalam segala aspek.   </w:t>
      </w: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</w:p>
    <w:p w:rsidR="00C56F10" w:rsidRPr="00044E8D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Berdasarkan  satu  topik  atau  sub  topik  bagi  satu  mata  pelajaran/komponen  Bahasa </w:t>
      </w:r>
      <w:r>
        <w:rPr>
          <w:rFonts w:eastAsia="Times New Roman"/>
          <w:color w:val="000000"/>
          <w:kern w:val="0"/>
          <w:sz w:val="22"/>
          <w:szCs w:val="22"/>
        </w:rPr>
        <w:t xml:space="preserve"> </w:t>
      </w: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Melayu yang akan diajar, anda dikehendaki; </w:t>
      </w:r>
    </w:p>
    <w:p w:rsidR="00C56F10" w:rsidRPr="00044E8D" w:rsidRDefault="00C56F10" w:rsidP="00044E8D">
      <w:pPr>
        <w:autoSpaceDE w:val="0"/>
        <w:autoSpaceDN w:val="0"/>
        <w:adjustRightInd w:val="0"/>
        <w:ind w:left="1829"/>
        <w:rPr>
          <w:rFonts w:eastAsia="Times New Roman"/>
          <w:sz w:val="22"/>
          <w:szCs w:val="22"/>
        </w:rPr>
      </w:pPr>
      <w:r w:rsidRPr="00044E8D">
        <w:rPr>
          <w:rFonts w:eastAsia="Times New Roman"/>
          <w:kern w:val="0"/>
          <w:sz w:val="22"/>
          <w:szCs w:val="22"/>
        </w:rPr>
        <w:t xml:space="preserve"> </w:t>
      </w:r>
    </w:p>
    <w:p w:rsidR="00C56F10" w:rsidRPr="00044E8D" w:rsidRDefault="00C56F10" w:rsidP="00044E8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>Membangun  satu  perisian  bagi  subjek  Pengajaran  dan  Pembelajaran  Bahasa Melayu Berbantukan Komputer (PPBK) sebagai bahan bantu mengajar (BBM) bagi satu  masa  kelas  pembelajaran.  Anda  boleh  menggunakan  perisian  alat pengarangan  (</w:t>
      </w:r>
      <w:r>
        <w:rPr>
          <w:rFonts w:eastAsia="Times New Roman"/>
          <w:color w:val="000000"/>
          <w:kern w:val="0"/>
          <w:sz w:val="22"/>
          <w:szCs w:val="22"/>
        </w:rPr>
        <w:t xml:space="preserve">authoring   tool),  seperti  </w:t>
      </w:r>
      <w:r w:rsidRPr="00044E8D">
        <w:rPr>
          <w:rFonts w:eastAsia="Times New Roman"/>
          <w:color w:val="000000"/>
          <w:kern w:val="0"/>
          <w:sz w:val="22"/>
          <w:szCs w:val="22"/>
        </w:rPr>
        <w:t>Macromedia Authorware</w:t>
      </w:r>
      <w:r>
        <w:rPr>
          <w:rFonts w:eastAsia="Times New Roman"/>
          <w:color w:val="000000"/>
          <w:kern w:val="0"/>
          <w:sz w:val="22"/>
          <w:szCs w:val="22"/>
        </w:rPr>
        <w:t>, Powerpoint</w:t>
      </w: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 atau  lain-lain </w:t>
      </w:r>
      <w:r w:rsidRPr="00044E8D">
        <w:rPr>
          <w:rFonts w:eastAsia="Times New Roman"/>
          <w:b/>
          <w:bCs/>
          <w:color w:val="000000"/>
          <w:kern w:val="0"/>
          <w:sz w:val="22"/>
          <w:szCs w:val="22"/>
        </w:rPr>
        <w:t xml:space="preserve">perisian  yang  sesuai  dalam  membangunkan  perisian Pengajaran dan </w:t>
      </w: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Pembelajaran Bahasa Melayu Berbantukan Komputer  (PPBK) tersebut,  </w:t>
      </w:r>
    </w:p>
    <w:p w:rsidR="00C56F10" w:rsidRPr="00044E8D" w:rsidRDefault="00C56F10" w:rsidP="00044E8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Sediakan satu  Rancangan Pengajaran Harian (RPH)  model ASSURE  lengkap bagi satu  sesi  pengajaran  kelas  pengajaran  Bahasa  Melayu,  berpandukan  perisian Pengajaran dan Pembelajaran Berbantukan K omputer (PPBK) yang dibangunkan, </w:t>
      </w:r>
    </w:p>
    <w:p w:rsidR="00C56F10" w:rsidRPr="004C0868" w:rsidRDefault="00C56F10" w:rsidP="00044E8D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eastAsia="Times New Roman"/>
          <w:sz w:val="22"/>
          <w:szCs w:val="22"/>
        </w:rPr>
      </w:pPr>
      <w:r w:rsidRPr="00044E8D">
        <w:rPr>
          <w:rFonts w:eastAsia="Times New Roman"/>
          <w:color w:val="000000"/>
          <w:kern w:val="0"/>
          <w:sz w:val="22"/>
          <w:szCs w:val="22"/>
        </w:rPr>
        <w:t xml:space="preserve">Penghasilan papan cerita (Storyboard) perisian pengajaran dan pembelajaran berbantukan komputer yang dibangunkan </w:t>
      </w:r>
    </w:p>
    <w:p w:rsidR="00C56F10" w:rsidRDefault="00C56F10" w:rsidP="004C0868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</w:p>
    <w:p w:rsidR="00C56F10" w:rsidRDefault="00C56F10" w:rsidP="004C0868">
      <w:pPr>
        <w:rPr>
          <w:rFonts w:ascii="Verdana" w:hAnsi="Verdana" w:cs="Verdana"/>
          <w:lang w:val="ms-MY"/>
        </w:rPr>
      </w:pPr>
    </w:p>
    <w:p w:rsidR="00C56F10" w:rsidRPr="004C0868" w:rsidRDefault="00C56F10" w:rsidP="004C0868">
      <w:pPr>
        <w:rPr>
          <w:sz w:val="22"/>
          <w:szCs w:val="22"/>
          <w:lang w:val="ms-MY"/>
        </w:rPr>
      </w:pPr>
      <w:r w:rsidRPr="004C0868">
        <w:rPr>
          <w:sz w:val="22"/>
          <w:szCs w:val="22"/>
          <w:lang w:val="ms-MY"/>
        </w:rPr>
        <w:t>Panduan Tugasan:</w:t>
      </w:r>
    </w:p>
    <w:p w:rsidR="00C56F10" w:rsidRPr="009107B7" w:rsidRDefault="00C56F10" w:rsidP="004C0868">
      <w:pPr>
        <w:widowControl/>
        <w:numPr>
          <w:ilvl w:val="0"/>
          <w:numId w:val="4"/>
        </w:numPr>
        <w:rPr>
          <w:sz w:val="22"/>
          <w:szCs w:val="22"/>
          <w:lang w:val="ms-MY"/>
        </w:rPr>
      </w:pPr>
      <w:r w:rsidRPr="004C0868">
        <w:rPr>
          <w:sz w:val="22"/>
          <w:szCs w:val="22"/>
          <w:lang w:val="nb-NO"/>
        </w:rPr>
        <w:t xml:space="preserve">Tugasan </w:t>
      </w:r>
      <w:r>
        <w:rPr>
          <w:sz w:val="22"/>
          <w:szCs w:val="22"/>
          <w:lang w:val="nb-NO"/>
        </w:rPr>
        <w:t xml:space="preserve">hendaklah </w:t>
      </w:r>
      <w:r w:rsidRPr="004C0868">
        <w:rPr>
          <w:sz w:val="22"/>
          <w:szCs w:val="22"/>
          <w:lang w:val="nb-NO"/>
        </w:rPr>
        <w:t xml:space="preserve">disiapkan secara </w:t>
      </w:r>
      <w:r>
        <w:rPr>
          <w:sz w:val="22"/>
          <w:szCs w:val="22"/>
          <w:lang w:val="nb-NO"/>
        </w:rPr>
        <w:t xml:space="preserve">individu atau </w:t>
      </w:r>
      <w:r w:rsidRPr="004C0868">
        <w:rPr>
          <w:sz w:val="22"/>
          <w:szCs w:val="22"/>
          <w:lang w:val="nb-NO"/>
        </w:rPr>
        <w:t xml:space="preserve">berkumpulan, iaitu </w:t>
      </w:r>
      <w:r>
        <w:rPr>
          <w:sz w:val="22"/>
          <w:szCs w:val="22"/>
          <w:lang w:val="nb-NO"/>
        </w:rPr>
        <w:t xml:space="preserve">dua atau </w:t>
      </w:r>
      <w:r w:rsidRPr="004C0868">
        <w:rPr>
          <w:sz w:val="22"/>
          <w:szCs w:val="22"/>
          <w:lang w:val="nb-NO"/>
        </w:rPr>
        <w:t>tiga orang sekumpulan</w:t>
      </w:r>
      <w:r>
        <w:rPr>
          <w:sz w:val="22"/>
          <w:szCs w:val="22"/>
          <w:lang w:val="nb-NO"/>
        </w:rPr>
        <w:t>.</w:t>
      </w:r>
    </w:p>
    <w:p w:rsidR="00C56F10" w:rsidRPr="009107B7" w:rsidRDefault="00C56F10" w:rsidP="004C0868">
      <w:pPr>
        <w:widowControl/>
        <w:numPr>
          <w:ilvl w:val="0"/>
          <w:numId w:val="4"/>
        </w:numPr>
        <w:rPr>
          <w:sz w:val="22"/>
          <w:szCs w:val="22"/>
          <w:lang w:val="ms-MY"/>
        </w:rPr>
      </w:pPr>
      <w:r>
        <w:rPr>
          <w:sz w:val="22"/>
          <w:szCs w:val="22"/>
          <w:lang w:val="nb-NO"/>
        </w:rPr>
        <w:t xml:space="preserve">Hantar tugasan semasa kuliah bersemuka pada </w:t>
      </w:r>
      <w:r w:rsidRPr="00576F46">
        <w:rPr>
          <w:color w:val="FF0000"/>
          <w:sz w:val="22"/>
          <w:szCs w:val="22"/>
          <w:lang w:val="nb-NO"/>
        </w:rPr>
        <w:t>bulan November 2010</w:t>
      </w:r>
      <w:r>
        <w:rPr>
          <w:sz w:val="22"/>
          <w:szCs w:val="22"/>
          <w:lang w:val="nb-NO"/>
        </w:rPr>
        <w:t>.</w:t>
      </w:r>
    </w:p>
    <w:p w:rsidR="00C56F10" w:rsidRPr="004C0868" w:rsidRDefault="00C56F10" w:rsidP="004C0868">
      <w:pPr>
        <w:widowControl/>
        <w:numPr>
          <w:ilvl w:val="0"/>
          <w:numId w:val="4"/>
        </w:numPr>
        <w:rPr>
          <w:sz w:val="22"/>
          <w:szCs w:val="22"/>
          <w:lang w:val="ms-MY"/>
        </w:rPr>
      </w:pPr>
      <w:r w:rsidRPr="004C0868">
        <w:rPr>
          <w:sz w:val="22"/>
          <w:szCs w:val="22"/>
          <w:lang w:val="ms-MY"/>
        </w:rPr>
        <w:t xml:space="preserve">Semua bahan </w:t>
      </w:r>
      <w:r>
        <w:rPr>
          <w:sz w:val="22"/>
          <w:szCs w:val="22"/>
          <w:lang w:val="ms-MY"/>
        </w:rPr>
        <w:t xml:space="preserve">tugasan </w:t>
      </w:r>
      <w:r w:rsidRPr="004C0868">
        <w:rPr>
          <w:sz w:val="22"/>
          <w:szCs w:val="22"/>
          <w:lang w:val="ms-MY"/>
        </w:rPr>
        <w:t>hendaklah di</w:t>
      </w:r>
      <w:r>
        <w:rPr>
          <w:sz w:val="22"/>
          <w:szCs w:val="22"/>
          <w:lang w:val="ms-MY"/>
        </w:rPr>
        <w:t>hantar dalam bentuk ‘</w:t>
      </w:r>
      <w:r w:rsidRPr="00576F46">
        <w:rPr>
          <w:color w:val="FF0000"/>
          <w:sz w:val="22"/>
          <w:szCs w:val="22"/>
          <w:lang w:val="ms-MY"/>
        </w:rPr>
        <w:t>hardcopy’ dan ‘softcopy’</w:t>
      </w:r>
      <w:r>
        <w:rPr>
          <w:sz w:val="22"/>
          <w:szCs w:val="22"/>
          <w:lang w:val="ms-MY"/>
        </w:rPr>
        <w:t xml:space="preserve"> kepada pensyarah.</w:t>
      </w:r>
    </w:p>
    <w:p w:rsidR="00C56F10" w:rsidRPr="004C0868" w:rsidRDefault="00C56F10" w:rsidP="004C0868">
      <w:pPr>
        <w:widowControl/>
        <w:numPr>
          <w:ilvl w:val="0"/>
          <w:numId w:val="4"/>
        </w:numPr>
        <w:rPr>
          <w:sz w:val="22"/>
          <w:szCs w:val="22"/>
          <w:lang w:val="ms-MY"/>
        </w:rPr>
      </w:pPr>
      <w:r w:rsidRPr="004C0868">
        <w:rPr>
          <w:sz w:val="22"/>
          <w:szCs w:val="22"/>
          <w:lang w:val="ms-MY"/>
        </w:rPr>
        <w:t xml:space="preserve">Penilaian tugasan </w:t>
      </w:r>
      <w:r>
        <w:rPr>
          <w:sz w:val="22"/>
          <w:szCs w:val="22"/>
          <w:lang w:val="ms-MY"/>
        </w:rPr>
        <w:t xml:space="preserve">juga </w:t>
      </w:r>
      <w:r w:rsidRPr="004C0868">
        <w:rPr>
          <w:sz w:val="22"/>
          <w:szCs w:val="22"/>
          <w:lang w:val="ms-MY"/>
        </w:rPr>
        <w:t>akan dibuat secara berterusan dengan merujuk kepada laman sesawang anda. Kemaskini laman sesawang anda dari semasa ke semasa.</w:t>
      </w:r>
    </w:p>
    <w:p w:rsidR="00C56F10" w:rsidRPr="004C0868" w:rsidRDefault="00C56F10" w:rsidP="004C0868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</w:p>
    <w:p w:rsidR="00C56F10" w:rsidRPr="004C0868" w:rsidRDefault="00C56F10" w:rsidP="00044E8D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</w:p>
    <w:p w:rsidR="00C56F10" w:rsidRPr="00044E8D" w:rsidRDefault="00C56F10">
      <w:pPr>
        <w:rPr>
          <w:sz w:val="22"/>
          <w:szCs w:val="22"/>
        </w:rPr>
      </w:pPr>
    </w:p>
    <w:sectPr w:rsidR="00C56F10" w:rsidRPr="00044E8D" w:rsidSect="00CF415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6F10" w:rsidRDefault="00C56F10" w:rsidP="004C0868">
      <w:r>
        <w:separator/>
      </w:r>
    </w:p>
  </w:endnote>
  <w:endnote w:type="continuationSeparator" w:id="1">
    <w:p w:rsidR="00C56F10" w:rsidRDefault="00C56F10" w:rsidP="004C08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?l?r ?S?V?b?N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6F10" w:rsidRDefault="00C56F10" w:rsidP="004C0868">
      <w:r>
        <w:separator/>
      </w:r>
    </w:p>
  </w:footnote>
  <w:footnote w:type="continuationSeparator" w:id="1">
    <w:p w:rsidR="00C56F10" w:rsidRDefault="00C56F10" w:rsidP="004C08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F10" w:rsidRPr="00994231" w:rsidRDefault="00C56F10" w:rsidP="004C0868">
    <w:pPr>
      <w:pStyle w:val="Header"/>
      <w:rPr>
        <w:rFonts w:ascii="Arial" w:hAnsi="Arial" w:cs="Arial"/>
        <w:b/>
        <w:bCs/>
      </w:rPr>
    </w:pPr>
    <w:r w:rsidRPr="00994231">
      <w:rPr>
        <w:rFonts w:ascii="Arial" w:hAnsi="Arial" w:cs="Arial"/>
        <w:b/>
        <w:bCs/>
      </w:rPr>
      <w:t>No.Kod: BMM3105</w:t>
    </w:r>
  </w:p>
  <w:p w:rsidR="00C56F10" w:rsidRDefault="00C56F1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77C7F"/>
    <w:multiLevelType w:val="hybridMultilevel"/>
    <w:tmpl w:val="073AA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F6E88"/>
    <w:multiLevelType w:val="hybridMultilevel"/>
    <w:tmpl w:val="ABE62F56"/>
    <w:lvl w:ilvl="0" w:tplc="158614D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1375B4"/>
    <w:multiLevelType w:val="hybridMultilevel"/>
    <w:tmpl w:val="907C6A98"/>
    <w:lvl w:ilvl="0" w:tplc="D960C9FE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052EC"/>
    <w:multiLevelType w:val="hybridMultilevel"/>
    <w:tmpl w:val="71CE5884"/>
    <w:lvl w:ilvl="0" w:tplc="212E69F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/>
      </w:rPr>
    </w:lvl>
    <w:lvl w:ilvl="1" w:tplc="2716EC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DF710D1"/>
    <w:multiLevelType w:val="hybridMultilevel"/>
    <w:tmpl w:val="FE7EDC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4E8D"/>
    <w:rsid w:val="0001088D"/>
    <w:rsid w:val="00013131"/>
    <w:rsid w:val="00013994"/>
    <w:rsid w:val="000332C2"/>
    <w:rsid w:val="00035D0D"/>
    <w:rsid w:val="000415C9"/>
    <w:rsid w:val="000438BF"/>
    <w:rsid w:val="00043C4B"/>
    <w:rsid w:val="00044E8D"/>
    <w:rsid w:val="000513AB"/>
    <w:rsid w:val="00052C86"/>
    <w:rsid w:val="00070DC0"/>
    <w:rsid w:val="00077030"/>
    <w:rsid w:val="00077453"/>
    <w:rsid w:val="00077E01"/>
    <w:rsid w:val="00080675"/>
    <w:rsid w:val="000865CD"/>
    <w:rsid w:val="00094564"/>
    <w:rsid w:val="000B60BF"/>
    <w:rsid w:val="000B688B"/>
    <w:rsid w:val="000C1615"/>
    <w:rsid w:val="000E45A1"/>
    <w:rsid w:val="00107BE3"/>
    <w:rsid w:val="001152A7"/>
    <w:rsid w:val="001210CB"/>
    <w:rsid w:val="00124856"/>
    <w:rsid w:val="001324A0"/>
    <w:rsid w:val="001460BC"/>
    <w:rsid w:val="00147FD5"/>
    <w:rsid w:val="001545EC"/>
    <w:rsid w:val="001618A2"/>
    <w:rsid w:val="00171A2B"/>
    <w:rsid w:val="0017691E"/>
    <w:rsid w:val="0018434D"/>
    <w:rsid w:val="00192F2B"/>
    <w:rsid w:val="001A0030"/>
    <w:rsid w:val="001A0BFE"/>
    <w:rsid w:val="001A3BC1"/>
    <w:rsid w:val="001C5936"/>
    <w:rsid w:val="001D6819"/>
    <w:rsid w:val="001D78E1"/>
    <w:rsid w:val="001E0F9C"/>
    <w:rsid w:val="001E3974"/>
    <w:rsid w:val="001E4629"/>
    <w:rsid w:val="001F1DB0"/>
    <w:rsid w:val="001F69E5"/>
    <w:rsid w:val="001F7D2D"/>
    <w:rsid w:val="00213196"/>
    <w:rsid w:val="00213385"/>
    <w:rsid w:val="0021740F"/>
    <w:rsid w:val="0022143F"/>
    <w:rsid w:val="00236A5D"/>
    <w:rsid w:val="002402C1"/>
    <w:rsid w:val="0024424C"/>
    <w:rsid w:val="0025644B"/>
    <w:rsid w:val="00264030"/>
    <w:rsid w:val="00281D0B"/>
    <w:rsid w:val="00283AF8"/>
    <w:rsid w:val="00287750"/>
    <w:rsid w:val="002A4C70"/>
    <w:rsid w:val="002B7243"/>
    <w:rsid w:val="002C082C"/>
    <w:rsid w:val="002C2120"/>
    <w:rsid w:val="002C7758"/>
    <w:rsid w:val="002D7677"/>
    <w:rsid w:val="002E27C6"/>
    <w:rsid w:val="002E453A"/>
    <w:rsid w:val="002E5AE6"/>
    <w:rsid w:val="002F737A"/>
    <w:rsid w:val="003017BE"/>
    <w:rsid w:val="0031026C"/>
    <w:rsid w:val="003107BF"/>
    <w:rsid w:val="003138B8"/>
    <w:rsid w:val="0031441D"/>
    <w:rsid w:val="00330C82"/>
    <w:rsid w:val="003417F0"/>
    <w:rsid w:val="00351B6E"/>
    <w:rsid w:val="00353C25"/>
    <w:rsid w:val="003561F6"/>
    <w:rsid w:val="00364A02"/>
    <w:rsid w:val="003801F7"/>
    <w:rsid w:val="003875F4"/>
    <w:rsid w:val="00392093"/>
    <w:rsid w:val="00392237"/>
    <w:rsid w:val="003945C5"/>
    <w:rsid w:val="00395F10"/>
    <w:rsid w:val="003969B7"/>
    <w:rsid w:val="003B70A2"/>
    <w:rsid w:val="003C1779"/>
    <w:rsid w:val="003D5E06"/>
    <w:rsid w:val="003E0397"/>
    <w:rsid w:val="003E654F"/>
    <w:rsid w:val="003F36D3"/>
    <w:rsid w:val="003F4541"/>
    <w:rsid w:val="00404E53"/>
    <w:rsid w:val="004135D5"/>
    <w:rsid w:val="00427C31"/>
    <w:rsid w:val="0044079D"/>
    <w:rsid w:val="00445EE8"/>
    <w:rsid w:val="0047201A"/>
    <w:rsid w:val="0047311B"/>
    <w:rsid w:val="00476DC8"/>
    <w:rsid w:val="00480CB6"/>
    <w:rsid w:val="00496F5B"/>
    <w:rsid w:val="004A5DC8"/>
    <w:rsid w:val="004B2E07"/>
    <w:rsid w:val="004C0868"/>
    <w:rsid w:val="004C1BAA"/>
    <w:rsid w:val="004D2CE0"/>
    <w:rsid w:val="004D55EA"/>
    <w:rsid w:val="004D6D4E"/>
    <w:rsid w:val="004F02E9"/>
    <w:rsid w:val="004F3E32"/>
    <w:rsid w:val="00504F52"/>
    <w:rsid w:val="005106ED"/>
    <w:rsid w:val="005116C8"/>
    <w:rsid w:val="00512F65"/>
    <w:rsid w:val="00536172"/>
    <w:rsid w:val="00544641"/>
    <w:rsid w:val="00547F69"/>
    <w:rsid w:val="00555750"/>
    <w:rsid w:val="005616B6"/>
    <w:rsid w:val="005631AA"/>
    <w:rsid w:val="00567B78"/>
    <w:rsid w:val="00571279"/>
    <w:rsid w:val="00571AFC"/>
    <w:rsid w:val="0057378B"/>
    <w:rsid w:val="00576F46"/>
    <w:rsid w:val="0058075F"/>
    <w:rsid w:val="00595FD9"/>
    <w:rsid w:val="005A27F5"/>
    <w:rsid w:val="005A4759"/>
    <w:rsid w:val="005A4A52"/>
    <w:rsid w:val="005A57AF"/>
    <w:rsid w:val="005B0583"/>
    <w:rsid w:val="005B3034"/>
    <w:rsid w:val="005B3C83"/>
    <w:rsid w:val="005B6075"/>
    <w:rsid w:val="005B7014"/>
    <w:rsid w:val="005C5BE9"/>
    <w:rsid w:val="005C700D"/>
    <w:rsid w:val="005D1950"/>
    <w:rsid w:val="005D30CD"/>
    <w:rsid w:val="005D3702"/>
    <w:rsid w:val="005D7B02"/>
    <w:rsid w:val="005E031B"/>
    <w:rsid w:val="005E789B"/>
    <w:rsid w:val="00605A80"/>
    <w:rsid w:val="006152A5"/>
    <w:rsid w:val="00622451"/>
    <w:rsid w:val="00627DF8"/>
    <w:rsid w:val="006446C6"/>
    <w:rsid w:val="0064624E"/>
    <w:rsid w:val="00653C8E"/>
    <w:rsid w:val="00654F03"/>
    <w:rsid w:val="00655096"/>
    <w:rsid w:val="00660375"/>
    <w:rsid w:val="006626CE"/>
    <w:rsid w:val="006668DF"/>
    <w:rsid w:val="00667C64"/>
    <w:rsid w:val="00672455"/>
    <w:rsid w:val="006728B5"/>
    <w:rsid w:val="00676595"/>
    <w:rsid w:val="00681AA3"/>
    <w:rsid w:val="0069465C"/>
    <w:rsid w:val="006A71EC"/>
    <w:rsid w:val="006D175F"/>
    <w:rsid w:val="006D49C0"/>
    <w:rsid w:val="007240BE"/>
    <w:rsid w:val="007403BA"/>
    <w:rsid w:val="007446F3"/>
    <w:rsid w:val="007671B3"/>
    <w:rsid w:val="00770FBF"/>
    <w:rsid w:val="00784CBC"/>
    <w:rsid w:val="007860E6"/>
    <w:rsid w:val="0079194D"/>
    <w:rsid w:val="00793A90"/>
    <w:rsid w:val="007960A6"/>
    <w:rsid w:val="007965D9"/>
    <w:rsid w:val="00797DA3"/>
    <w:rsid w:val="007A62BD"/>
    <w:rsid w:val="007B0FA7"/>
    <w:rsid w:val="007B4FFF"/>
    <w:rsid w:val="007B6E5E"/>
    <w:rsid w:val="007C1112"/>
    <w:rsid w:val="007C1726"/>
    <w:rsid w:val="007C467F"/>
    <w:rsid w:val="007D2C0E"/>
    <w:rsid w:val="007D40B8"/>
    <w:rsid w:val="007E23F4"/>
    <w:rsid w:val="007F2E03"/>
    <w:rsid w:val="00817785"/>
    <w:rsid w:val="0084080D"/>
    <w:rsid w:val="00844405"/>
    <w:rsid w:val="00846030"/>
    <w:rsid w:val="00847389"/>
    <w:rsid w:val="0085217C"/>
    <w:rsid w:val="0085764A"/>
    <w:rsid w:val="00874239"/>
    <w:rsid w:val="0088614F"/>
    <w:rsid w:val="008A2B5D"/>
    <w:rsid w:val="008B3755"/>
    <w:rsid w:val="008C2818"/>
    <w:rsid w:val="008C3AF9"/>
    <w:rsid w:val="008C458B"/>
    <w:rsid w:val="008D22CB"/>
    <w:rsid w:val="008D2334"/>
    <w:rsid w:val="008E17F4"/>
    <w:rsid w:val="008E2145"/>
    <w:rsid w:val="008F3974"/>
    <w:rsid w:val="00901ACA"/>
    <w:rsid w:val="009043FB"/>
    <w:rsid w:val="009055E6"/>
    <w:rsid w:val="00905C69"/>
    <w:rsid w:val="00907557"/>
    <w:rsid w:val="009107B7"/>
    <w:rsid w:val="00913244"/>
    <w:rsid w:val="009200E1"/>
    <w:rsid w:val="009244B4"/>
    <w:rsid w:val="00943CFC"/>
    <w:rsid w:val="00946477"/>
    <w:rsid w:val="00950DD4"/>
    <w:rsid w:val="00972901"/>
    <w:rsid w:val="00973453"/>
    <w:rsid w:val="00974E2C"/>
    <w:rsid w:val="009832BF"/>
    <w:rsid w:val="00992FB5"/>
    <w:rsid w:val="00994231"/>
    <w:rsid w:val="00996328"/>
    <w:rsid w:val="009A65C6"/>
    <w:rsid w:val="009C10D0"/>
    <w:rsid w:val="009C1C04"/>
    <w:rsid w:val="009D10AC"/>
    <w:rsid w:val="009E5852"/>
    <w:rsid w:val="009F0813"/>
    <w:rsid w:val="00A12610"/>
    <w:rsid w:val="00A15A80"/>
    <w:rsid w:val="00A223FD"/>
    <w:rsid w:val="00A23777"/>
    <w:rsid w:val="00A26A75"/>
    <w:rsid w:val="00A82E47"/>
    <w:rsid w:val="00AB7E25"/>
    <w:rsid w:val="00AC7229"/>
    <w:rsid w:val="00AD50C5"/>
    <w:rsid w:val="00AE3217"/>
    <w:rsid w:val="00AE3A3F"/>
    <w:rsid w:val="00B14062"/>
    <w:rsid w:val="00B36866"/>
    <w:rsid w:val="00B50B2F"/>
    <w:rsid w:val="00B53B82"/>
    <w:rsid w:val="00B578DD"/>
    <w:rsid w:val="00B720B2"/>
    <w:rsid w:val="00B754BC"/>
    <w:rsid w:val="00B8290E"/>
    <w:rsid w:val="00B91607"/>
    <w:rsid w:val="00BA1E79"/>
    <w:rsid w:val="00BA3FDB"/>
    <w:rsid w:val="00BA647A"/>
    <w:rsid w:val="00BA71F4"/>
    <w:rsid w:val="00BB4677"/>
    <w:rsid w:val="00BD1312"/>
    <w:rsid w:val="00BD4E45"/>
    <w:rsid w:val="00BD7999"/>
    <w:rsid w:val="00BE0E96"/>
    <w:rsid w:val="00BE3F0F"/>
    <w:rsid w:val="00C02B1C"/>
    <w:rsid w:val="00C060E9"/>
    <w:rsid w:val="00C11EBF"/>
    <w:rsid w:val="00C13AED"/>
    <w:rsid w:val="00C27C31"/>
    <w:rsid w:val="00C41D55"/>
    <w:rsid w:val="00C52F3F"/>
    <w:rsid w:val="00C544E3"/>
    <w:rsid w:val="00C56F10"/>
    <w:rsid w:val="00C71C18"/>
    <w:rsid w:val="00C71EA0"/>
    <w:rsid w:val="00C72450"/>
    <w:rsid w:val="00C83D63"/>
    <w:rsid w:val="00C8763F"/>
    <w:rsid w:val="00CA1BA4"/>
    <w:rsid w:val="00CA298B"/>
    <w:rsid w:val="00CA350A"/>
    <w:rsid w:val="00CC01DE"/>
    <w:rsid w:val="00CD2D97"/>
    <w:rsid w:val="00CD2F66"/>
    <w:rsid w:val="00CE1EAA"/>
    <w:rsid w:val="00CF2330"/>
    <w:rsid w:val="00CF4154"/>
    <w:rsid w:val="00CF4AA0"/>
    <w:rsid w:val="00D014A2"/>
    <w:rsid w:val="00D10E35"/>
    <w:rsid w:val="00D1187C"/>
    <w:rsid w:val="00D13BFA"/>
    <w:rsid w:val="00D14525"/>
    <w:rsid w:val="00D33326"/>
    <w:rsid w:val="00D36235"/>
    <w:rsid w:val="00D40B2F"/>
    <w:rsid w:val="00D46482"/>
    <w:rsid w:val="00D50647"/>
    <w:rsid w:val="00D76482"/>
    <w:rsid w:val="00D9341F"/>
    <w:rsid w:val="00D95808"/>
    <w:rsid w:val="00DB6E38"/>
    <w:rsid w:val="00DC4743"/>
    <w:rsid w:val="00DC5492"/>
    <w:rsid w:val="00DC5495"/>
    <w:rsid w:val="00DD1DD9"/>
    <w:rsid w:val="00DD3582"/>
    <w:rsid w:val="00DD45B0"/>
    <w:rsid w:val="00DE155E"/>
    <w:rsid w:val="00DE1ABC"/>
    <w:rsid w:val="00DF48C3"/>
    <w:rsid w:val="00E10944"/>
    <w:rsid w:val="00E27A86"/>
    <w:rsid w:val="00E348A6"/>
    <w:rsid w:val="00E4079D"/>
    <w:rsid w:val="00E47290"/>
    <w:rsid w:val="00E475C6"/>
    <w:rsid w:val="00E53524"/>
    <w:rsid w:val="00E70EDE"/>
    <w:rsid w:val="00E7608F"/>
    <w:rsid w:val="00E776BF"/>
    <w:rsid w:val="00E871A4"/>
    <w:rsid w:val="00E93B26"/>
    <w:rsid w:val="00EA0A5F"/>
    <w:rsid w:val="00EA1AFD"/>
    <w:rsid w:val="00EA1CB5"/>
    <w:rsid w:val="00EB2D85"/>
    <w:rsid w:val="00EB47C6"/>
    <w:rsid w:val="00ED2670"/>
    <w:rsid w:val="00EE2490"/>
    <w:rsid w:val="00EF1095"/>
    <w:rsid w:val="00F0208B"/>
    <w:rsid w:val="00F05EC6"/>
    <w:rsid w:val="00F12CAB"/>
    <w:rsid w:val="00F16132"/>
    <w:rsid w:val="00F2385E"/>
    <w:rsid w:val="00F240C8"/>
    <w:rsid w:val="00F24B39"/>
    <w:rsid w:val="00F33AEA"/>
    <w:rsid w:val="00F3735C"/>
    <w:rsid w:val="00F46E2C"/>
    <w:rsid w:val="00F65C2F"/>
    <w:rsid w:val="00F8424A"/>
    <w:rsid w:val="00FB231C"/>
    <w:rsid w:val="00FC0EDD"/>
    <w:rsid w:val="00FC138C"/>
    <w:rsid w:val="00FD0768"/>
    <w:rsid w:val="00FD0817"/>
    <w:rsid w:val="00FD4489"/>
    <w:rsid w:val="00FD7EBD"/>
    <w:rsid w:val="00FE3311"/>
    <w:rsid w:val="00FE3B50"/>
    <w:rsid w:val="00FE4908"/>
    <w:rsid w:val="00FE4E03"/>
    <w:rsid w:val="00FE60A5"/>
    <w:rsid w:val="00FF1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E8D"/>
    <w:pPr>
      <w:widowControl w:val="0"/>
      <w:jc w:val="both"/>
    </w:pPr>
    <w:rPr>
      <w:rFonts w:ascii="Times New Roman" w:eastAsia="MS Gothic" w:hAnsi="Times New Roman"/>
      <w:kern w:val="2"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44E8D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44E8D"/>
    <w:pPr>
      <w:ind w:left="720"/>
    </w:pPr>
  </w:style>
  <w:style w:type="paragraph" w:styleId="Header">
    <w:name w:val="header"/>
    <w:basedOn w:val="Normal"/>
    <w:link w:val="HeaderChar"/>
    <w:uiPriority w:val="99"/>
    <w:rsid w:val="004C08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C0868"/>
    <w:rPr>
      <w:rFonts w:ascii="Times New Roman" w:eastAsia="MS Gothic" w:hAnsi="Times New Roman" w:cs="Times New Roman"/>
      <w:kern w:val="2"/>
      <w:sz w:val="21"/>
      <w:szCs w:val="21"/>
    </w:rPr>
  </w:style>
  <w:style w:type="paragraph" w:styleId="Footer">
    <w:name w:val="footer"/>
    <w:basedOn w:val="Normal"/>
    <w:link w:val="FooterChar"/>
    <w:uiPriority w:val="99"/>
    <w:semiHidden/>
    <w:rsid w:val="004C08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C0868"/>
    <w:rPr>
      <w:rFonts w:ascii="Times New Roman" w:eastAsia="MS Gothic" w:hAnsi="Times New Roman" w:cs="Times New Roman"/>
      <w:kern w:val="2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2</Pages>
  <Words>488</Words>
  <Characters>2787</Characters>
  <Application>Microsoft Office Outlook</Application>
  <DocSecurity>0</DocSecurity>
  <Lines>0</Lines>
  <Paragraphs>0</Paragraphs>
  <ScaleCrop>false</ScaleCrop>
  <Company> 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IJAZAH SARJANA MUDA PERGURUAN (PGSR)</dc:title>
  <dc:subject/>
  <dc:creator> </dc:creator>
  <cp:keywords/>
  <dc:description/>
  <cp:lastModifiedBy>SKSP</cp:lastModifiedBy>
  <cp:revision>3</cp:revision>
  <dcterms:created xsi:type="dcterms:W3CDTF">2010-10-19T03:51:00Z</dcterms:created>
  <dcterms:modified xsi:type="dcterms:W3CDTF">2010-10-19T09:53:00Z</dcterms:modified>
</cp:coreProperties>
</file>